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01F" w:rsidRDefault="00C2101F" w:rsidP="00C2101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C2101F" w:rsidRDefault="00C2101F" w:rsidP="00C2101F">
      <w:pPr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河南省社会科学院在研项目</w:t>
      </w:r>
    </w:p>
    <w:p w:rsidR="00C2101F" w:rsidRDefault="00C2101F" w:rsidP="00C2101F">
      <w:pPr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中期检查表</w:t>
      </w:r>
    </w:p>
    <w:p w:rsidR="00C2101F" w:rsidRDefault="00C2101F" w:rsidP="00C2101F">
      <w:pPr>
        <w:jc w:val="center"/>
        <w:rPr>
          <w:rFonts w:eastAsia="黑体"/>
          <w:bCs/>
          <w:sz w:val="44"/>
          <w:szCs w:val="44"/>
        </w:rPr>
      </w:pPr>
    </w:p>
    <w:tbl>
      <w:tblPr>
        <w:tblW w:w="89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17"/>
        <w:gridCol w:w="2129"/>
        <w:gridCol w:w="2183"/>
        <w:gridCol w:w="2302"/>
      </w:tblGrid>
      <w:tr w:rsidR="00C2101F" w:rsidTr="00777615">
        <w:trPr>
          <w:trHeight w:val="567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1F" w:rsidRDefault="00C2101F">
            <w:pPr>
              <w:jc w:val="center"/>
              <w:rPr>
                <w:b/>
                <w:sz w:val="24"/>
                <w:szCs w:val="24"/>
              </w:rPr>
            </w:pPr>
            <w:r w:rsidRPr="00AF3B48">
              <w:rPr>
                <w:rFonts w:hint="eastAsia"/>
                <w:b/>
                <w:spacing w:val="60"/>
                <w:kern w:val="0"/>
                <w:sz w:val="24"/>
                <w:fitText w:val="1446" w:id="1465566211"/>
              </w:rPr>
              <w:t>项目名</w:t>
            </w:r>
            <w:r w:rsidRPr="00AF3B48">
              <w:rPr>
                <w:rFonts w:hint="eastAsia"/>
                <w:b/>
                <w:spacing w:val="30"/>
                <w:kern w:val="0"/>
                <w:sz w:val="24"/>
                <w:fitText w:val="1446" w:id="1465566211"/>
              </w:rPr>
              <w:t>称</w:t>
            </w:r>
          </w:p>
        </w:tc>
        <w:tc>
          <w:tcPr>
            <w:tcW w:w="6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1F" w:rsidRDefault="00C2101F">
            <w:pPr>
              <w:jc w:val="center"/>
              <w:rPr>
                <w:sz w:val="24"/>
                <w:szCs w:val="24"/>
              </w:rPr>
            </w:pPr>
          </w:p>
        </w:tc>
      </w:tr>
      <w:tr w:rsidR="00C2101F" w:rsidTr="00777615">
        <w:trPr>
          <w:trHeight w:val="567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1F" w:rsidRDefault="00C2101F">
            <w:pPr>
              <w:jc w:val="center"/>
              <w:rPr>
                <w:b/>
                <w:sz w:val="24"/>
                <w:szCs w:val="24"/>
              </w:rPr>
            </w:pPr>
            <w:r w:rsidRPr="00AF3B48">
              <w:rPr>
                <w:rFonts w:hint="eastAsia"/>
                <w:b/>
                <w:spacing w:val="30"/>
                <w:kern w:val="0"/>
                <w:sz w:val="24"/>
                <w:fitText w:val="1446" w:id="1465566212"/>
              </w:rPr>
              <w:t>项目负责</w:t>
            </w:r>
            <w:r w:rsidRPr="00AF3B48">
              <w:rPr>
                <w:rFonts w:hint="eastAsia"/>
                <w:b/>
                <w:spacing w:val="-37"/>
                <w:kern w:val="0"/>
                <w:sz w:val="24"/>
                <w:fitText w:val="1446" w:id="1465566212"/>
              </w:rPr>
              <w:t>人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1F" w:rsidRDefault="00C21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1F" w:rsidRDefault="00C2101F">
            <w:pPr>
              <w:jc w:val="center"/>
              <w:rPr>
                <w:b/>
                <w:sz w:val="24"/>
                <w:szCs w:val="24"/>
              </w:rPr>
            </w:pPr>
            <w:r w:rsidRPr="00AF3B48">
              <w:rPr>
                <w:rFonts w:hint="eastAsia"/>
                <w:b/>
                <w:spacing w:val="30"/>
                <w:kern w:val="0"/>
                <w:sz w:val="24"/>
                <w:fitText w:val="1205" w:id="1465566213"/>
              </w:rPr>
              <w:t>项目来</w:t>
            </w:r>
            <w:r w:rsidRPr="00AF3B48">
              <w:rPr>
                <w:rFonts w:hint="eastAsia"/>
                <w:b/>
                <w:kern w:val="0"/>
                <w:sz w:val="24"/>
                <w:fitText w:val="1205" w:id="1465566213"/>
              </w:rPr>
              <w:t>源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1F" w:rsidRDefault="00C2101F">
            <w:pPr>
              <w:jc w:val="center"/>
              <w:rPr>
                <w:sz w:val="24"/>
                <w:szCs w:val="24"/>
              </w:rPr>
            </w:pPr>
          </w:p>
        </w:tc>
      </w:tr>
      <w:tr w:rsidR="00C2101F" w:rsidTr="00777615">
        <w:trPr>
          <w:trHeight w:val="567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1F" w:rsidRDefault="00C210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最终成果形式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1F" w:rsidRDefault="00C21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1F" w:rsidRDefault="00C210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项目批准号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1F" w:rsidRDefault="00C2101F">
            <w:pPr>
              <w:jc w:val="center"/>
              <w:rPr>
                <w:sz w:val="24"/>
                <w:szCs w:val="24"/>
              </w:rPr>
            </w:pPr>
          </w:p>
        </w:tc>
      </w:tr>
      <w:tr w:rsidR="00C2101F" w:rsidTr="00777615">
        <w:trPr>
          <w:trHeight w:val="148"/>
        </w:trPr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2101F" w:rsidRDefault="00C2101F" w:rsidP="005F5599">
            <w:pPr>
              <w:spacing w:beforeLines="20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一、研究工作进展情况</w:t>
            </w:r>
            <w:r>
              <w:rPr>
                <w:rFonts w:hint="eastAsia"/>
                <w:sz w:val="24"/>
              </w:rPr>
              <w:t>（调研情况、研究进展、拟开展的工作、存在的问题，能否按时完成研究计划等）</w:t>
            </w:r>
          </w:p>
        </w:tc>
      </w:tr>
      <w:tr w:rsidR="00C2101F" w:rsidTr="00777615">
        <w:trPr>
          <w:trHeight w:val="8972"/>
        </w:trPr>
        <w:tc>
          <w:tcPr>
            <w:tcW w:w="8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01F" w:rsidRDefault="00C2101F">
            <w:pPr>
              <w:rPr>
                <w:szCs w:val="24"/>
              </w:rPr>
            </w:pPr>
          </w:p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>
            <w:pPr>
              <w:rPr>
                <w:szCs w:val="24"/>
              </w:rPr>
            </w:pPr>
          </w:p>
        </w:tc>
      </w:tr>
    </w:tbl>
    <w:p w:rsidR="00C2101F" w:rsidRDefault="00C2101F" w:rsidP="005F5599">
      <w:pPr>
        <w:spacing w:beforeLines="20"/>
        <w:ind w:left="359" w:hangingChars="171" w:hanging="359"/>
        <w:jc w:val="left"/>
        <w:rPr>
          <w:rFonts w:ascii="Times New Roman" w:eastAsia="宋体" w:hAnsi="Times New Roman" w:cs="Times New Roman"/>
          <w:szCs w:val="24"/>
        </w:rPr>
      </w:pPr>
    </w:p>
    <w:tbl>
      <w:tblPr>
        <w:tblW w:w="89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31"/>
      </w:tblGrid>
      <w:tr w:rsidR="00C2101F" w:rsidTr="00777615">
        <w:trPr>
          <w:trHeight w:val="148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2101F" w:rsidRDefault="00C2101F" w:rsidP="005F5599">
            <w:pPr>
              <w:spacing w:beforeLines="50" w:afterLines="50"/>
              <w:rPr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二、项目已取得的阶段性成果</w:t>
            </w:r>
            <w:r>
              <w:rPr>
                <w:rFonts w:hint="eastAsia"/>
                <w:bCs/>
                <w:sz w:val="24"/>
              </w:rPr>
              <w:t>（专著、论文、研究报告、获奖或批示等）</w:t>
            </w:r>
          </w:p>
        </w:tc>
      </w:tr>
      <w:tr w:rsidR="00C2101F" w:rsidTr="00777615">
        <w:trPr>
          <w:trHeight w:val="5301"/>
        </w:trPr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01F" w:rsidRDefault="00C2101F">
            <w:pPr>
              <w:rPr>
                <w:szCs w:val="24"/>
              </w:rPr>
            </w:pPr>
          </w:p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/>
          <w:p w:rsidR="00C2101F" w:rsidRDefault="00C2101F">
            <w:pPr>
              <w:rPr>
                <w:szCs w:val="24"/>
              </w:rPr>
            </w:pPr>
          </w:p>
        </w:tc>
      </w:tr>
      <w:tr w:rsidR="00C2101F" w:rsidTr="00777615">
        <w:trPr>
          <w:trHeight w:val="834"/>
        </w:trPr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1F" w:rsidRDefault="00C2101F">
            <w:pPr>
              <w:jc w:val="left"/>
              <w:rPr>
                <w:sz w:val="28"/>
                <w:szCs w:val="28"/>
              </w:rPr>
            </w:pPr>
            <w:r w:rsidRPr="00B026E2">
              <w:t xml:space="preserve"> </w:t>
            </w:r>
            <w:r w:rsidRPr="00B026E2">
              <w:rPr>
                <w:rFonts w:hint="eastAsia"/>
                <w:sz w:val="24"/>
              </w:rPr>
              <w:t>项目负责人签名</w:t>
            </w:r>
            <w:r w:rsidRPr="00B026E2">
              <w:rPr>
                <w:rFonts w:hint="eastAsia"/>
                <w:sz w:val="28"/>
                <w:szCs w:val="28"/>
              </w:rPr>
              <w:t>：</w:t>
            </w:r>
            <w:r w:rsidR="00E90A47">
              <w:rPr>
                <w:rFonts w:hint="eastAsia"/>
                <w:sz w:val="28"/>
                <w:szCs w:val="28"/>
              </w:rPr>
              <w:t xml:space="preserve">                            </w:t>
            </w:r>
            <w:r w:rsidR="00E90A47">
              <w:rPr>
                <w:rFonts w:hint="eastAsia"/>
                <w:sz w:val="24"/>
              </w:rPr>
              <w:t>年</w:t>
            </w:r>
            <w:r w:rsidR="00E90A47">
              <w:rPr>
                <w:sz w:val="24"/>
              </w:rPr>
              <w:t xml:space="preserve">     </w:t>
            </w:r>
            <w:r w:rsidR="00E90A47">
              <w:rPr>
                <w:rFonts w:hint="eastAsia"/>
                <w:sz w:val="24"/>
              </w:rPr>
              <w:t>月</w:t>
            </w:r>
            <w:r w:rsidR="00E90A47">
              <w:rPr>
                <w:sz w:val="24"/>
              </w:rPr>
              <w:t xml:space="preserve">     </w:t>
            </w:r>
            <w:r w:rsidR="00E90A47">
              <w:rPr>
                <w:rFonts w:hint="eastAsia"/>
                <w:sz w:val="24"/>
              </w:rPr>
              <w:t>日</w:t>
            </w:r>
          </w:p>
        </w:tc>
      </w:tr>
      <w:tr w:rsidR="00C2101F" w:rsidTr="00777615">
        <w:trPr>
          <w:trHeight w:val="2251"/>
        </w:trPr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01F" w:rsidRDefault="00C2101F">
            <w:pPr>
              <w:rPr>
                <w:sz w:val="24"/>
                <w:szCs w:val="24"/>
              </w:rPr>
            </w:pPr>
          </w:p>
          <w:p w:rsidR="00C2101F" w:rsidRDefault="00C2101F">
            <w:pPr>
              <w:ind w:firstLineChars="200" w:firstLine="480"/>
              <w:rPr>
                <w:sz w:val="24"/>
              </w:rPr>
            </w:pPr>
          </w:p>
          <w:p w:rsidR="00C2101F" w:rsidRDefault="00C2101F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所在部门审核意见：</w:t>
            </w:r>
          </w:p>
          <w:p w:rsidR="00C2101F" w:rsidRDefault="00C2101F">
            <w:pPr>
              <w:ind w:firstLineChars="200" w:firstLine="480"/>
              <w:rPr>
                <w:sz w:val="24"/>
              </w:rPr>
            </w:pPr>
          </w:p>
          <w:p w:rsidR="00C2101F" w:rsidRDefault="00C2101F">
            <w:pPr>
              <w:ind w:firstLineChars="200" w:firstLine="480"/>
              <w:rPr>
                <w:sz w:val="24"/>
              </w:rPr>
            </w:pPr>
            <w:bookmarkStart w:id="0" w:name="_GoBack"/>
            <w:bookmarkEnd w:id="0"/>
          </w:p>
          <w:p w:rsidR="00C2101F" w:rsidRDefault="00C2101F">
            <w:pPr>
              <w:rPr>
                <w:sz w:val="24"/>
              </w:rPr>
            </w:pPr>
          </w:p>
          <w:p w:rsidR="00C2101F" w:rsidRDefault="00C2101F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负责人：</w:t>
            </w: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（签章）</w:t>
            </w:r>
          </w:p>
          <w:p w:rsidR="00C2101F" w:rsidRDefault="00C2101F">
            <w:pPr>
              <w:rPr>
                <w:sz w:val="24"/>
              </w:rPr>
            </w:pPr>
          </w:p>
          <w:p w:rsidR="00C2101F" w:rsidRDefault="00C2101F">
            <w:pPr>
              <w:ind w:firstLineChars="2500" w:firstLine="6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C2101F" w:rsidTr="00777615">
        <w:trPr>
          <w:cantSplit/>
          <w:trHeight w:val="2713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01F" w:rsidRDefault="00C2101F">
            <w:pPr>
              <w:rPr>
                <w:sz w:val="24"/>
                <w:szCs w:val="24"/>
              </w:rPr>
            </w:pPr>
          </w:p>
          <w:p w:rsidR="00C2101F" w:rsidRDefault="00C2101F">
            <w:pPr>
              <w:ind w:firstLineChars="200" w:firstLine="480"/>
              <w:rPr>
                <w:sz w:val="24"/>
              </w:rPr>
            </w:pPr>
          </w:p>
          <w:p w:rsidR="00C2101F" w:rsidRDefault="00C2101F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科研处审核意见：</w:t>
            </w:r>
          </w:p>
          <w:p w:rsidR="00C2101F" w:rsidRDefault="00C2101F">
            <w:pPr>
              <w:rPr>
                <w:sz w:val="24"/>
              </w:rPr>
            </w:pPr>
          </w:p>
          <w:p w:rsidR="00C2101F" w:rsidRDefault="00C2101F">
            <w:pPr>
              <w:rPr>
                <w:sz w:val="24"/>
              </w:rPr>
            </w:pPr>
          </w:p>
          <w:p w:rsidR="00C2101F" w:rsidRDefault="00C2101F">
            <w:pPr>
              <w:rPr>
                <w:sz w:val="24"/>
              </w:rPr>
            </w:pPr>
          </w:p>
          <w:p w:rsidR="00C2101F" w:rsidRDefault="00C2101F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科研处（签章）</w:t>
            </w:r>
          </w:p>
          <w:p w:rsidR="00C2101F" w:rsidRDefault="00C2101F">
            <w:pPr>
              <w:rPr>
                <w:sz w:val="24"/>
              </w:rPr>
            </w:pPr>
          </w:p>
          <w:p w:rsidR="00C2101F" w:rsidRDefault="00C2101F">
            <w:pPr>
              <w:ind w:firstLineChars="2500" w:firstLine="6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C2101F" w:rsidRDefault="007B750D" w:rsidP="00C2101F">
      <w:pPr>
        <w:pStyle w:val="aa"/>
        <w:rPr>
          <w:rFonts w:ascii="仿宋" w:eastAsia="仿宋" w:hAnsi="仿宋"/>
          <w:sz w:val="21"/>
          <w:szCs w:val="21"/>
        </w:rPr>
      </w:pPr>
      <w:r>
        <w:t xml:space="preserve"> </w:t>
      </w:r>
      <w:r w:rsidR="00C2101F">
        <w:rPr>
          <w:rFonts w:ascii="仿宋" w:eastAsia="仿宋" w:hAnsi="仿宋" w:hint="eastAsia"/>
          <w:sz w:val="21"/>
          <w:szCs w:val="21"/>
        </w:rPr>
        <w:t>注： 1.最终成果应与项目申请书中的预期成果一致</w:t>
      </w:r>
      <w:r w:rsidR="00422A3F">
        <w:rPr>
          <w:rFonts w:ascii="仿宋" w:eastAsia="仿宋" w:hAnsi="仿宋" w:hint="eastAsia"/>
          <w:sz w:val="21"/>
          <w:szCs w:val="21"/>
        </w:rPr>
        <w:t>。</w:t>
      </w:r>
    </w:p>
    <w:p w:rsidR="00C2101F" w:rsidRDefault="00C2101F" w:rsidP="007B750D">
      <w:pPr>
        <w:pStyle w:val="aa"/>
        <w:ind w:firstLineChars="300" w:firstLine="630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>2.阶段性成果要注明完成人、完成时间、成果形式。</w:t>
      </w:r>
    </w:p>
    <w:p w:rsidR="00C2101F" w:rsidRDefault="00C2101F" w:rsidP="007B750D">
      <w:pPr>
        <w:pStyle w:val="aa"/>
        <w:ind w:firstLineChars="300" w:firstLine="630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 xml:space="preserve">3.项目负责人提交本表时后附阶段性成果相关材料复印件。 </w:t>
      </w:r>
    </w:p>
    <w:p w:rsidR="00293E86" w:rsidRPr="005E1F48" w:rsidRDefault="00C2101F" w:rsidP="007B750D">
      <w:pPr>
        <w:spacing w:line="20" w:lineRule="atLeast"/>
        <w:ind w:firstLineChars="300"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Cs w:val="21"/>
        </w:rPr>
        <w:t>4.本表用A4纸双面打印</w:t>
      </w:r>
      <w:r w:rsidR="00422A3F">
        <w:rPr>
          <w:rFonts w:ascii="仿宋" w:eastAsia="仿宋" w:hAnsi="仿宋" w:hint="eastAsia"/>
          <w:szCs w:val="21"/>
        </w:rPr>
        <w:t>。</w:t>
      </w:r>
      <w:r w:rsidRPr="005E1F48">
        <w:rPr>
          <w:rFonts w:ascii="仿宋" w:eastAsia="仿宋" w:hAnsi="仿宋"/>
          <w:sz w:val="32"/>
          <w:szCs w:val="32"/>
        </w:rPr>
        <w:t xml:space="preserve"> </w:t>
      </w:r>
    </w:p>
    <w:sectPr w:rsidR="00293E86" w:rsidRPr="005E1F48" w:rsidSect="005F3F2B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3B48" w:rsidRDefault="00AF3B48" w:rsidP="00962A6B">
      <w:r>
        <w:separator/>
      </w:r>
    </w:p>
  </w:endnote>
  <w:endnote w:type="continuationSeparator" w:id="0">
    <w:p w:rsidR="00AF3B48" w:rsidRDefault="00AF3B48" w:rsidP="00962A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3B48" w:rsidRDefault="00AF3B48" w:rsidP="00962A6B">
      <w:r>
        <w:separator/>
      </w:r>
    </w:p>
  </w:footnote>
  <w:footnote w:type="continuationSeparator" w:id="0">
    <w:p w:rsidR="00AF3B48" w:rsidRDefault="00AF3B48" w:rsidP="00962A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://kyc.aufe.edu.cn/control/FCKeditor/editor/images/file/doc.gif" style="width:13.4pt;height:13.4pt;visibility:visible;mso-wrap-style:square" o:bullet="t">
        <v:imagedata r:id="rId1" o:title="doc"/>
      </v:shape>
    </w:pict>
  </w:numPicBullet>
  <w:abstractNum w:abstractNumId="0">
    <w:nsid w:val="638B0B69"/>
    <w:multiLevelType w:val="hybridMultilevel"/>
    <w:tmpl w:val="E236E8EC"/>
    <w:lvl w:ilvl="0" w:tplc="4B0A360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030A14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0EC4B72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40201E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01EBDB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DFAC6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5262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B1E66B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D7F6914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3B48"/>
    <w:rsid w:val="00041C32"/>
    <w:rsid w:val="0006735D"/>
    <w:rsid w:val="000B6CCB"/>
    <w:rsid w:val="000C4307"/>
    <w:rsid w:val="001462C1"/>
    <w:rsid w:val="001A3600"/>
    <w:rsid w:val="001C467E"/>
    <w:rsid w:val="001D63DE"/>
    <w:rsid w:val="001E7666"/>
    <w:rsid w:val="00233EEE"/>
    <w:rsid w:val="002564E6"/>
    <w:rsid w:val="002660BE"/>
    <w:rsid w:val="00293E86"/>
    <w:rsid w:val="002E2B63"/>
    <w:rsid w:val="003D5CBE"/>
    <w:rsid w:val="00422A3F"/>
    <w:rsid w:val="00424E35"/>
    <w:rsid w:val="00485C7D"/>
    <w:rsid w:val="004920DA"/>
    <w:rsid w:val="004962E2"/>
    <w:rsid w:val="00577F79"/>
    <w:rsid w:val="00596339"/>
    <w:rsid w:val="005B1A4D"/>
    <w:rsid w:val="005E031E"/>
    <w:rsid w:val="005E1F48"/>
    <w:rsid w:val="005F3F2B"/>
    <w:rsid w:val="005F5599"/>
    <w:rsid w:val="00604333"/>
    <w:rsid w:val="006674AC"/>
    <w:rsid w:val="006848B7"/>
    <w:rsid w:val="006C11E6"/>
    <w:rsid w:val="00777615"/>
    <w:rsid w:val="007A395F"/>
    <w:rsid w:val="007B750D"/>
    <w:rsid w:val="007C4F6D"/>
    <w:rsid w:val="007E2F6F"/>
    <w:rsid w:val="008811F3"/>
    <w:rsid w:val="00903FA1"/>
    <w:rsid w:val="00951085"/>
    <w:rsid w:val="00962A6B"/>
    <w:rsid w:val="009C300C"/>
    <w:rsid w:val="009E3A2F"/>
    <w:rsid w:val="00A16D15"/>
    <w:rsid w:val="00A93A42"/>
    <w:rsid w:val="00AF3B48"/>
    <w:rsid w:val="00B026E2"/>
    <w:rsid w:val="00BA230F"/>
    <w:rsid w:val="00C2101F"/>
    <w:rsid w:val="00CA0B9F"/>
    <w:rsid w:val="00CC3309"/>
    <w:rsid w:val="00D76AF0"/>
    <w:rsid w:val="00E90A47"/>
    <w:rsid w:val="00ED23FE"/>
    <w:rsid w:val="00F70C5C"/>
    <w:rsid w:val="00F800BE"/>
    <w:rsid w:val="00F90209"/>
    <w:rsid w:val="00FA0287"/>
    <w:rsid w:val="00FA4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A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2A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A6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62A6B"/>
    <w:rPr>
      <w:strike w:val="0"/>
      <w:dstrike w:val="0"/>
      <w:color w:val="000000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962A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962A6B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962A6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62A6B"/>
    <w:rPr>
      <w:sz w:val="18"/>
      <w:szCs w:val="18"/>
    </w:rPr>
  </w:style>
  <w:style w:type="paragraph" w:styleId="a9">
    <w:name w:val="List Paragraph"/>
    <w:basedOn w:val="a"/>
    <w:uiPriority w:val="34"/>
    <w:qFormat/>
    <w:rsid w:val="005E1F48"/>
    <w:pPr>
      <w:ind w:firstLineChars="200" w:firstLine="420"/>
    </w:pPr>
  </w:style>
  <w:style w:type="paragraph" w:styleId="aa">
    <w:name w:val="No Spacing"/>
    <w:uiPriority w:val="1"/>
    <w:qFormat/>
    <w:rsid w:val="00C2101F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6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304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1515610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8035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0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827;&#21335;&#30465;&#31038;&#20250;&#31185;&#23398;&#38498;&#22312;&#30740;&#35838;&#39064;&#20013;&#26399;&#26816;&#26597;&#34920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河南省社会科学院在研课题中期检查表</Template>
  <TotalTime>0</TotalTime>
  <Pages>2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cp:lastPrinted>2018-06-27T01:43:00Z</cp:lastPrinted>
  <dcterms:created xsi:type="dcterms:W3CDTF">2018-07-02T07:24:00Z</dcterms:created>
  <dcterms:modified xsi:type="dcterms:W3CDTF">2018-07-02T07:24:00Z</dcterms:modified>
</cp:coreProperties>
</file>